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C2" w:rsidRDefault="00FC48C2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администрации и учителям ОУ по использованию </w:t>
      </w:r>
    </w:p>
    <w:p w:rsidR="00FC48C2" w:rsidRDefault="00FC48C2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сервиса </w:t>
      </w:r>
      <w:r>
        <w:rPr>
          <w:b/>
          <w:sz w:val="28"/>
          <w:szCs w:val="28"/>
          <w:lang w:val="en-US"/>
        </w:rPr>
        <w:t>Zoom</w:t>
      </w:r>
      <w:r>
        <w:rPr>
          <w:b/>
          <w:sz w:val="28"/>
          <w:szCs w:val="28"/>
        </w:rPr>
        <w:t>для проведения дистанционных уроков.</w:t>
      </w:r>
    </w:p>
    <w:p w:rsidR="00FC48C2" w:rsidRPr="003749D8" w:rsidRDefault="00FC48C2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FC48C2" w:rsidRDefault="00FC48C2" w:rsidP="00FF1D92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 w:rsidRPr="00267620">
        <w:rPr>
          <w:b/>
          <w:sz w:val="28"/>
          <w:szCs w:val="28"/>
        </w:rPr>
        <w:t>01.04.2020</w:t>
      </w:r>
      <w:r w:rsidRPr="00682CA2">
        <w:rPr>
          <w:sz w:val="28"/>
          <w:szCs w:val="28"/>
        </w:rPr>
        <w:t xml:space="preserve">НЕ в тестовом, а </w:t>
      </w:r>
      <w:r w:rsidRPr="00267620">
        <w:rPr>
          <w:b/>
          <w:sz w:val="28"/>
          <w:szCs w:val="28"/>
        </w:rPr>
        <w:t>УЖЕ в рабочем режиме</w:t>
      </w:r>
      <w:r w:rsidRPr="00682CA2">
        <w:rPr>
          <w:sz w:val="28"/>
          <w:szCs w:val="28"/>
        </w:rPr>
        <w:t xml:space="preserve"> пров</w:t>
      </w:r>
      <w:r>
        <w:rPr>
          <w:sz w:val="28"/>
          <w:szCs w:val="28"/>
        </w:rPr>
        <w:t>одятся</w:t>
      </w:r>
      <w:r w:rsidRPr="00682CA2">
        <w:rPr>
          <w:sz w:val="28"/>
          <w:szCs w:val="28"/>
        </w:rPr>
        <w:t xml:space="preserve"> уроки </w:t>
      </w:r>
      <w:r>
        <w:rPr>
          <w:sz w:val="28"/>
          <w:szCs w:val="28"/>
        </w:rPr>
        <w:t>одной частной начальной школы г.Казани</w:t>
      </w:r>
      <w:r w:rsidRPr="00682CA2">
        <w:rPr>
          <w:sz w:val="28"/>
          <w:szCs w:val="28"/>
        </w:rPr>
        <w:t xml:space="preserve"> с использованием </w:t>
      </w:r>
      <w:r w:rsidRPr="00682CA2"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.  Ниже описанное – из реального опыта проведения – возможно пригодится Вам для организации Ваших уроков.</w:t>
      </w:r>
    </w:p>
    <w:p w:rsidR="00FC48C2" w:rsidRPr="00232310" w:rsidRDefault="00FC48C2" w:rsidP="00FF1D92">
      <w:pPr>
        <w:ind w:left="284"/>
        <w:jc w:val="both"/>
        <w:rPr>
          <w:b/>
          <w:sz w:val="28"/>
          <w:szCs w:val="28"/>
        </w:rPr>
      </w:pPr>
      <w:r w:rsidRPr="00232310">
        <w:rPr>
          <w:b/>
          <w:sz w:val="28"/>
          <w:szCs w:val="28"/>
        </w:rPr>
        <w:t>Заранее было сделано:</w:t>
      </w:r>
    </w:p>
    <w:p w:rsidR="00FC48C2" w:rsidRDefault="00FC48C2" w:rsidP="00FF1D92">
      <w:pPr>
        <w:pStyle w:val="ListParagraph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Т.к. идентификатор пользователя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всегда постоянный и привязан к регистрационной информации (электронной почте, а не устройству), были сформированы ссылки на приглашения к конференции всех учителей вида   ФИО учителя – ссылка: 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Н.П. – учитель 3 класса - </w:t>
      </w:r>
      <w:hyperlink r:id="rId5" w:history="1">
        <w:r w:rsidRPr="00806B1E">
          <w:rPr>
            <w:rStyle w:val="Hyperlink"/>
            <w:sz w:val="28"/>
            <w:szCs w:val="28"/>
          </w:rPr>
          <w:t>https://us04web.zoom.us/j/632XXXXX93</w:t>
        </w:r>
      </w:hyperlink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Петрова Г.Б. – учитель 4 класса  -  </w:t>
      </w:r>
      <w:hyperlink r:id="rId6" w:history="1">
        <w:r w:rsidRPr="00806B1E">
          <w:rPr>
            <w:rStyle w:val="Hyperlink"/>
            <w:sz w:val="28"/>
            <w:szCs w:val="28"/>
          </w:rPr>
          <w:t>https://us04web.zoom.us/j/643XXXХX56</w:t>
        </w:r>
      </w:hyperlink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682CA2">
        <w:rPr>
          <w:b/>
          <w:color w:val="FF0000"/>
          <w:sz w:val="28"/>
          <w:szCs w:val="28"/>
        </w:rPr>
        <w:t>Важно!</w:t>
      </w:r>
      <w:r>
        <w:rPr>
          <w:sz w:val="28"/>
          <w:szCs w:val="28"/>
        </w:rPr>
        <w:t xml:space="preserve">Данные ссылки </w:t>
      </w:r>
      <w:r w:rsidRPr="00FC10D4">
        <w:rPr>
          <w:b/>
          <w:color w:val="FF0000"/>
          <w:sz w:val="28"/>
          <w:szCs w:val="28"/>
          <w:u w:val="single"/>
        </w:rPr>
        <w:t>НЕЛЬЗЯ РАЗМЕЩАТЬ</w:t>
      </w:r>
      <w:r w:rsidRPr="00FC10D4">
        <w:rPr>
          <w:b/>
          <w:color w:val="FF0000"/>
          <w:sz w:val="28"/>
          <w:szCs w:val="28"/>
        </w:rPr>
        <w:t xml:space="preserve"> в ОБЩЕМ ДОСТУПЕ</w:t>
      </w:r>
      <w:r w:rsidRPr="003416F2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на сайте школы, например</w:t>
      </w:r>
      <w:r w:rsidRPr="003416F2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, т.к. они напрямую ведут к подключению конкретного пользователя. И в момент урока к конференции смогут подключиться «нежелательные пользователи». </w:t>
      </w:r>
      <w:r w:rsidRPr="00D039B6">
        <w:rPr>
          <w:sz w:val="28"/>
          <w:szCs w:val="28"/>
        </w:rPr>
        <w:t>Zoom присваивает видеоконференциям открытые идентификаторы (PMI)</w:t>
      </w:r>
      <w:r w:rsidRPr="00D039B6">
        <w:rPr>
          <w:sz w:val="28"/>
        </w:rPr>
        <w:t xml:space="preserve">и не шифрует их. </w:t>
      </w:r>
      <w:r w:rsidRPr="003416F2">
        <w:rPr>
          <w:b/>
          <w:sz w:val="28"/>
          <w:szCs w:val="28"/>
          <w:u w:val="single"/>
        </w:rPr>
        <w:t>Но их можно отправить учащимся/родителям учащихся</w:t>
      </w:r>
      <w:r w:rsidRPr="00C75EEA">
        <w:rPr>
          <w:b/>
          <w:sz w:val="28"/>
          <w:szCs w:val="28"/>
        </w:rPr>
        <w:t xml:space="preserve"> школы в виде файла </w:t>
      </w:r>
      <w:r w:rsidRPr="00C75EEA">
        <w:rPr>
          <w:b/>
          <w:sz w:val="28"/>
          <w:szCs w:val="28"/>
          <w:lang w:val="en-US"/>
        </w:rPr>
        <w:t>word</w:t>
      </w:r>
      <w:r w:rsidRPr="00C75EE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заранее </w:t>
      </w:r>
      <w:r w:rsidRPr="00C75EEA">
        <w:rPr>
          <w:b/>
          <w:sz w:val="28"/>
          <w:szCs w:val="28"/>
        </w:rPr>
        <w:t>известным каналам связи (мессенджеры, эл. почта)</w:t>
      </w:r>
      <w:r>
        <w:rPr>
          <w:sz w:val="28"/>
          <w:szCs w:val="28"/>
        </w:rPr>
        <w:t xml:space="preserve">. </w:t>
      </w:r>
    </w:p>
    <w:p w:rsidR="00FC48C2" w:rsidRPr="00701B8E" w:rsidRDefault="00FC48C2" w:rsidP="00FF1D92">
      <w:pPr>
        <w:pStyle w:val="ListParagraph"/>
        <w:ind w:left="284"/>
        <w:jc w:val="both"/>
        <w:rPr>
          <w:sz w:val="16"/>
          <w:szCs w:val="16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учителя могут менять пароли доступа к конференции для повышения безопасности, но тогда эти пароли также должны высылаться учащимся ЗАРАНЕЕ. Все понимают, что перед каждым уроком в течение дня это сделать практически не реально. Данная проблема безопасности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известна, но на данный момент не решаема разработчиками. Данные ссылки, а также ссылки с паролем в зашифрованном виде (</w:t>
      </w:r>
      <w:hyperlink r:id="rId7" w:history="1">
        <w:r w:rsidRPr="004E2CB2">
          <w:rPr>
            <w:rStyle w:val="Hyperlink"/>
            <w:sz w:val="28"/>
            <w:szCs w:val="28"/>
          </w:rPr>
          <w:t>https://us04web.zoom.us/j/63</w:t>
        </w:r>
        <w:r w:rsidRPr="004E2CB2">
          <w:rPr>
            <w:rStyle w:val="Hyperlink"/>
            <w:sz w:val="28"/>
            <w:szCs w:val="28"/>
            <w:lang w:val="en-US"/>
          </w:rPr>
          <w:t>XXXXXX</w:t>
        </w:r>
        <w:r w:rsidRPr="004E2CB2">
          <w:rPr>
            <w:rStyle w:val="Hyperlink"/>
            <w:sz w:val="28"/>
            <w:szCs w:val="28"/>
          </w:rPr>
          <w:t>93</w:t>
        </w:r>
        <w:r w:rsidRPr="004E2CB2">
          <w:rPr>
            <w:rStyle w:val="Hyperlink"/>
            <w:sz w:val="28"/>
            <w:szCs w:val="28"/>
          </w:rPr>
          <w:t>?pwd=</w:t>
        </w:r>
        <w:r w:rsidRPr="004E2CB2">
          <w:rPr>
            <w:rStyle w:val="Hyperlink"/>
            <w:sz w:val="28"/>
            <w:szCs w:val="28"/>
            <w:lang w:val="en-US"/>
          </w:rPr>
          <w:t>X</w:t>
        </w:r>
        <w:r w:rsidRPr="004E2CB2">
          <w:rPr>
            <w:rStyle w:val="Hyperlink"/>
            <w:sz w:val="28"/>
            <w:szCs w:val="28"/>
          </w:rPr>
          <w:t>XJtdlV0</w:t>
        </w:r>
        <w:r w:rsidRPr="004E2CB2">
          <w:rPr>
            <w:rStyle w:val="Hyperlink"/>
            <w:sz w:val="28"/>
            <w:szCs w:val="28"/>
            <w:lang w:val="en-US"/>
          </w:rPr>
          <w:t>XXXXX</w:t>
        </w:r>
        <w:r w:rsidRPr="004E2CB2">
          <w:rPr>
            <w:rStyle w:val="Hyperlink"/>
            <w:sz w:val="28"/>
            <w:szCs w:val="28"/>
          </w:rPr>
          <w:t>Gdiem</w:t>
        </w:r>
        <w:r w:rsidRPr="004E2CB2">
          <w:rPr>
            <w:rStyle w:val="Hyperlink"/>
            <w:sz w:val="28"/>
            <w:szCs w:val="28"/>
            <w:lang w:val="en-US"/>
          </w:rPr>
          <w:t>XXXX</w:t>
        </w:r>
        <w:r w:rsidRPr="004E2CB2">
          <w:rPr>
            <w:rStyle w:val="Hyperlink"/>
            <w:sz w:val="28"/>
            <w:szCs w:val="28"/>
          </w:rPr>
          <w:t>ph</w:t>
        </w:r>
        <w:r w:rsidRPr="004E2CB2">
          <w:rPr>
            <w:rStyle w:val="Hyperlink"/>
            <w:sz w:val="28"/>
            <w:szCs w:val="28"/>
            <w:lang w:val="en-US"/>
          </w:rPr>
          <w:t>XXXXX</w:t>
        </w:r>
        <w:r w:rsidRPr="004E2CB2">
          <w:rPr>
            <w:rStyle w:val="Hyperlink"/>
            <w:sz w:val="28"/>
            <w:szCs w:val="28"/>
          </w:rPr>
          <w:t>09</w:t>
        </w:r>
      </w:hyperlink>
      <w:r w:rsidRPr="00701B8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прямое приглашение ко входу в конференцию без запроса и ввода пароля) будут приглашением к видео-уроку на всем протяжении использованием учителем системы </w:t>
      </w:r>
      <w:r>
        <w:rPr>
          <w:sz w:val="28"/>
          <w:szCs w:val="28"/>
          <w:lang w:val="en-US"/>
        </w:rPr>
        <w:t>Zoom</w:t>
      </w:r>
      <w:r w:rsidRPr="00682CA2">
        <w:rPr>
          <w:sz w:val="28"/>
          <w:szCs w:val="28"/>
        </w:rPr>
        <w:t>.</w:t>
      </w:r>
      <w:r>
        <w:rPr>
          <w:sz w:val="28"/>
          <w:szCs w:val="28"/>
        </w:rPr>
        <w:t>Но, например, данные ссылки можно добавлять в поле «Домашнее задание» эл.журнала, т.е. системы, доступ к которой есть только у учащегося по его личному логину и паролю.</w:t>
      </w:r>
    </w:p>
    <w:p w:rsidR="00FC48C2" w:rsidRPr="00D039B6" w:rsidRDefault="00FC48C2" w:rsidP="00FF1D92">
      <w:pPr>
        <w:pStyle w:val="ListParagraph"/>
        <w:ind w:left="284"/>
        <w:jc w:val="both"/>
        <w:rPr>
          <w:sz w:val="16"/>
          <w:szCs w:val="16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701B8E">
        <w:rPr>
          <w:b/>
          <w:color w:val="FF0000"/>
          <w:sz w:val="28"/>
          <w:szCs w:val="28"/>
        </w:rPr>
        <w:t>Важно!</w:t>
      </w:r>
      <w:r w:rsidRPr="00701B8E">
        <w:rPr>
          <w:b/>
          <w:sz w:val="28"/>
          <w:szCs w:val="28"/>
        </w:rPr>
        <w:t>Для повышения безопасности</w:t>
      </w:r>
      <w:r>
        <w:rPr>
          <w:b/>
          <w:sz w:val="28"/>
          <w:szCs w:val="28"/>
        </w:rPr>
        <w:t xml:space="preserve"> (отсечения нежелательных сторонних подключений(zoom-boom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>ing)</w:t>
      </w:r>
      <w:r>
        <w:rPr>
          <w:sz w:val="28"/>
          <w:szCs w:val="28"/>
        </w:rPr>
        <w:t>, предпочтительно указать учащимся только цифровой идентификатор учителя, не используя ссылки для приглашения, например:</w:t>
      </w:r>
    </w:p>
    <w:p w:rsidR="00FC48C2" w:rsidRPr="00701B8E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D039B6">
        <w:rPr>
          <w:b/>
          <w:sz w:val="28"/>
          <w:szCs w:val="28"/>
        </w:rPr>
        <w:t>Иванова Н.П. – учитель 3 класса –   632-ХХХ-</w:t>
      </w:r>
      <w:r w:rsidRPr="00D039B6">
        <w:rPr>
          <w:b/>
          <w:sz w:val="28"/>
          <w:szCs w:val="28"/>
          <w:lang w:val="en-US"/>
        </w:rPr>
        <w:t>XX</w:t>
      </w:r>
      <w:r w:rsidRPr="00D039B6">
        <w:rPr>
          <w:b/>
          <w:sz w:val="28"/>
          <w:szCs w:val="28"/>
        </w:rPr>
        <w:t>8</w:t>
      </w:r>
      <w:r>
        <w:rPr>
          <w:sz w:val="28"/>
          <w:szCs w:val="28"/>
        </w:rPr>
        <w:t>Пароль на 01.04.2020  - 123456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D039B6">
        <w:rPr>
          <w:b/>
          <w:sz w:val="28"/>
          <w:szCs w:val="28"/>
        </w:rPr>
        <w:t>Петрова Г.Б. – учитель 4 класса – 648-ХХХ-</w:t>
      </w:r>
      <w:r w:rsidRPr="00D039B6">
        <w:rPr>
          <w:b/>
          <w:sz w:val="28"/>
          <w:szCs w:val="28"/>
          <w:lang w:val="en-US"/>
        </w:rPr>
        <w:t>XX</w:t>
      </w:r>
      <w:r w:rsidRPr="00D039B6">
        <w:rPr>
          <w:b/>
          <w:sz w:val="28"/>
          <w:szCs w:val="28"/>
        </w:rPr>
        <w:t>7</w:t>
      </w:r>
      <w:r>
        <w:rPr>
          <w:sz w:val="28"/>
          <w:szCs w:val="28"/>
        </w:rPr>
        <w:t>Пароль на 01.04.2020  -112233</w:t>
      </w:r>
    </w:p>
    <w:p w:rsidR="00FC48C2" w:rsidRPr="00D039B6" w:rsidRDefault="00FC48C2" w:rsidP="00FF1D92">
      <w:pPr>
        <w:pStyle w:val="ListParagraph"/>
        <w:ind w:left="284"/>
        <w:jc w:val="both"/>
        <w:rPr>
          <w:sz w:val="16"/>
          <w:szCs w:val="16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Учителя меняют свои пароли по завершению уроков дня, сообщают новые пароли доступа на следующий день классным руководителям для доведения до учащихся.</w:t>
      </w:r>
    </w:p>
    <w:p w:rsidR="00FC48C2" w:rsidRPr="00522472" w:rsidRDefault="00FC48C2" w:rsidP="00FF1D92">
      <w:pPr>
        <w:pStyle w:val="ListParagraph"/>
        <w:ind w:left="284"/>
        <w:jc w:val="both"/>
        <w:rPr>
          <w:sz w:val="16"/>
          <w:szCs w:val="16"/>
        </w:rPr>
      </w:pPr>
    </w:p>
    <w:p w:rsidR="00FC48C2" w:rsidRPr="005F7CD7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24002A">
        <w:rPr>
          <w:b/>
          <w:sz w:val="28"/>
          <w:szCs w:val="28"/>
        </w:rPr>
        <w:t xml:space="preserve">Смена пароля личной конференции в профиле </w:t>
      </w:r>
      <w:r w:rsidRPr="0024002A">
        <w:rPr>
          <w:b/>
          <w:sz w:val="28"/>
          <w:szCs w:val="28"/>
          <w:lang w:val="en-US"/>
        </w:rPr>
        <w:t>Zoom</w:t>
      </w:r>
      <w:r>
        <w:rPr>
          <w:sz w:val="28"/>
          <w:szCs w:val="28"/>
        </w:rPr>
        <w:t>(Настройки – Редактировать мой профиль</w:t>
      </w:r>
      <w:r w:rsidRPr="0024002A">
        <w:rPr>
          <w:sz w:val="28"/>
          <w:szCs w:val="28"/>
        </w:rPr>
        <w:t>(</w:t>
      </w:r>
      <w:r>
        <w:rPr>
          <w:sz w:val="28"/>
          <w:szCs w:val="28"/>
        </w:rPr>
        <w:t xml:space="preserve">при этом идет переход на сайте </w:t>
      </w:r>
      <w:r>
        <w:rPr>
          <w:sz w:val="28"/>
          <w:szCs w:val="28"/>
          <w:lang w:val="en-US"/>
        </w:rPr>
        <w:t>Zoom</w:t>
      </w:r>
      <w:r w:rsidRPr="0024002A">
        <w:rPr>
          <w:sz w:val="28"/>
          <w:szCs w:val="28"/>
        </w:rPr>
        <w:t>)</w:t>
      </w:r>
      <w:r>
        <w:rPr>
          <w:sz w:val="28"/>
          <w:szCs w:val="28"/>
        </w:rPr>
        <w:t>)</w:t>
      </w:r>
      <w:r w:rsidRPr="005F7CD7">
        <w:rPr>
          <w:sz w:val="28"/>
          <w:szCs w:val="28"/>
        </w:rPr>
        <w:t>:</w:t>
      </w:r>
    </w:p>
    <w:p w:rsidR="00FC48C2" w:rsidRPr="00CA68C4" w:rsidRDefault="00FC48C2" w:rsidP="00FF1D92">
      <w:pPr>
        <w:pStyle w:val="ListParagraph"/>
        <w:ind w:left="284"/>
        <w:jc w:val="both"/>
        <w:rPr>
          <w:sz w:val="28"/>
          <w:szCs w:val="28"/>
          <w:lang w:val="en-US"/>
        </w:rPr>
      </w:pPr>
      <w:r w:rsidRPr="00450E1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215.25pt;height:148.5pt;visibility:visible">
            <v:imagedata r:id="rId8" o:title=""/>
          </v:shape>
        </w:pict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  <w:r w:rsidRPr="00450E19">
        <w:rPr>
          <w:noProof/>
          <w:lang w:eastAsia="ru-RU"/>
        </w:rPr>
        <w:pict>
          <v:shape id="Рисунок 10" o:spid="_x0000_i1026" type="#_x0000_t75" style="width:224.25pt;height:109.5pt;visibility:visible">
            <v:imagedata r:id="rId9" o:title=""/>
          </v:shape>
        </w:pict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FC48C2" w:rsidRPr="00CA68C4" w:rsidRDefault="00FC48C2" w:rsidP="00FF1D92">
      <w:pPr>
        <w:pStyle w:val="ListParagraph"/>
        <w:ind w:left="284"/>
        <w:jc w:val="both"/>
        <w:rPr>
          <w:sz w:val="28"/>
          <w:szCs w:val="28"/>
          <w:lang w:val="en-US"/>
        </w:rPr>
      </w:pPr>
    </w:p>
    <w:p w:rsidR="00FC48C2" w:rsidRDefault="00FC48C2" w:rsidP="00CA68C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13" o:spid="_x0000_i1027" type="#_x0000_t75" style="width:354pt;height:52.5pt;visibility:visible">
            <v:imagedata r:id="rId10" o:title=""/>
          </v:shape>
        </w:pict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FC48C2" w:rsidRPr="00CA68C4" w:rsidRDefault="00FC48C2" w:rsidP="00CA68C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450E19">
        <w:rPr>
          <w:noProof/>
          <w:lang w:eastAsia="ru-RU"/>
        </w:rPr>
        <w:pict>
          <v:shape id="Рисунок 14" o:spid="_x0000_i1028" type="#_x0000_t75" style="width:244.5pt;height:43.5pt;visibility:visible">
            <v:imagedata r:id="rId11" o:title=""/>
          </v:shape>
        </w:pict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FC48C2" w:rsidRPr="00CA68C4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Pr="00701B8E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15" o:spid="_x0000_i1029" type="#_x0000_t75" style="width:415.5pt;height:394.5pt;visibility:visible">
            <v:imagedata r:id="rId12" o:title=""/>
          </v:shape>
        </w:pict>
      </w:r>
    </w:p>
    <w:p w:rsidR="00FC48C2" w:rsidRDefault="00FC48C2" w:rsidP="00FF1D92">
      <w:pPr>
        <w:pStyle w:val="ListParagraph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Заранее определены задания системы УЧИ.Ру, которые учителя предполагали задавать учащимся в качестве домашней работы.</w:t>
      </w:r>
    </w:p>
    <w:p w:rsidR="00FC48C2" w:rsidRDefault="00FC48C2" w:rsidP="00FF1D92">
      <w:pPr>
        <w:pStyle w:val="ListParagraph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подготовленные материалы к уроку учителя (презентации и файлы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с текстовой информацией) размещены на Яндекс.Диске, и высланы в виде ссылок </w:t>
      </w:r>
      <w:r w:rsidRPr="00940E07">
        <w:rPr>
          <w:b/>
          <w:sz w:val="28"/>
          <w:szCs w:val="28"/>
        </w:rPr>
        <w:t>на электронные адреса учащихся</w:t>
      </w:r>
      <w:r>
        <w:rPr>
          <w:sz w:val="28"/>
          <w:szCs w:val="28"/>
        </w:rPr>
        <w:t>(не мессенджеры) с пометкой «Резерв урока 1», «Резерв урока2» и т.п.Т.к. это начальная школа, то Родители учащихся также были оповещены о видео-уроках и об отсутствии необходимости работы с материалами, размещенных на Яндекс.Диске при он-лайн связи. Но если, по тех причинам учитель не мог выйти в он-лайн, в назначенное время урока предполагалось открытие данных материалов и ознакомления с ними. Для удобства они были названы(нач.школа) «Шаг 1», «Шаг 2» и т.д. Данные материалы предполагалось использовать в качестве резервных и на случай отсутствия Интернет у учащегося во время урока.</w:t>
      </w:r>
    </w:p>
    <w:p w:rsidR="00FC48C2" w:rsidRPr="00940E07" w:rsidRDefault="00FC48C2" w:rsidP="00FF1D92">
      <w:pPr>
        <w:ind w:left="284"/>
        <w:jc w:val="both"/>
        <w:rPr>
          <w:b/>
          <w:sz w:val="28"/>
          <w:szCs w:val="28"/>
        </w:rPr>
      </w:pPr>
      <w:r w:rsidRPr="00940E07">
        <w:rPr>
          <w:b/>
          <w:sz w:val="28"/>
          <w:szCs w:val="28"/>
        </w:rPr>
        <w:t>На уроке:</w:t>
      </w:r>
    </w:p>
    <w:p w:rsidR="00FC48C2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по заранее известному расписанию, за 2-5 минут до назначенного времени подключались через приложение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через заранее известные ссылки и находились в режиме ожидания</w:t>
      </w:r>
      <w:r w:rsidRPr="00940E07">
        <w:rPr>
          <w:sz w:val="28"/>
          <w:szCs w:val="28"/>
        </w:rPr>
        <w:t>.</w:t>
      </w:r>
      <w:r w:rsidRPr="00940E07">
        <w:rPr>
          <w:b/>
          <w:sz w:val="28"/>
          <w:szCs w:val="28"/>
        </w:rPr>
        <w:t xml:space="preserve"> Важно!</w:t>
      </w:r>
      <w:r>
        <w:rPr>
          <w:sz w:val="28"/>
          <w:szCs w:val="28"/>
        </w:rPr>
        <w:t xml:space="preserve"> Учитель в настройках своего профиля </w:t>
      </w:r>
      <w:r>
        <w:rPr>
          <w:sz w:val="28"/>
          <w:szCs w:val="28"/>
          <w:lang w:val="en-US"/>
        </w:rPr>
        <w:t>Zoom</w:t>
      </w:r>
      <w:r w:rsidRPr="00940E07">
        <w:rPr>
          <w:b/>
          <w:sz w:val="28"/>
          <w:szCs w:val="28"/>
        </w:rPr>
        <w:t>НЕ должен</w:t>
      </w:r>
      <w:r>
        <w:rPr>
          <w:sz w:val="28"/>
          <w:szCs w:val="28"/>
        </w:rPr>
        <w:t xml:space="preserve"> активировать пункт «Разрешено заходить в конференцию раньше организатора». В противном случае учащиеся могут подключаться раньше учителя при наличии у них платных тарифов.Этот параметр на усмотрение учителя!</w:t>
      </w:r>
    </w:p>
    <w:p w:rsidR="00FC48C2" w:rsidRDefault="00FC48C2" w:rsidP="00FF1D92">
      <w:pPr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1" o:spid="_x0000_i1030" type="#_x0000_t75" style="width:306pt;height:71.25pt;visibility:visible">
            <v:imagedata r:id="rId13" o:title=""/>
          </v:shape>
        </w:pict>
      </w:r>
    </w:p>
    <w:p w:rsidR="00FC48C2" w:rsidRDefault="00FC48C2" w:rsidP="00FF1D92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можно убрать пункты (для сглаживания пиковой нагрузки на Интернет канал в момент подключения, особенно важен запуск с отключенным видео для устройств </w:t>
      </w:r>
      <w:r w:rsidRPr="00611A1A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):</w:t>
      </w:r>
    </w:p>
    <w:p w:rsidR="00FC48C2" w:rsidRPr="006A1343" w:rsidRDefault="00FC48C2" w:rsidP="00FF1D92">
      <w:pPr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2" o:spid="_x0000_i1031" type="#_x0000_t75" style="width:259.5pt;height:134.25pt;visibility:visible">
            <v:imagedata r:id="rId14" o:title=""/>
          </v:shape>
        </w:pict>
      </w:r>
    </w:p>
    <w:p w:rsidR="00FC48C2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начала урока </w:t>
      </w:r>
      <w:r w:rsidRPr="006E5880">
        <w:rPr>
          <w:b/>
          <w:sz w:val="28"/>
          <w:szCs w:val="28"/>
        </w:rPr>
        <w:t>(начала трансляции конференции учителем – еще без видео учителя</w:t>
      </w:r>
      <w:r>
        <w:rPr>
          <w:sz w:val="28"/>
          <w:szCs w:val="28"/>
        </w:rPr>
        <w:t xml:space="preserve">) если у участников включено видео, </w:t>
      </w:r>
      <w:r w:rsidRPr="006E5880">
        <w:rPr>
          <w:b/>
          <w:sz w:val="28"/>
          <w:szCs w:val="28"/>
        </w:rPr>
        <w:t>учитель самостоятельно выключает видео всех участников</w:t>
      </w:r>
      <w:r>
        <w:rPr>
          <w:sz w:val="28"/>
          <w:szCs w:val="28"/>
        </w:rPr>
        <w:t>, при этом звук остается включенным. В этот момент он объясняет ученикам, что одновременная трансляция видео плохо сказывается на качестве соединения, и может прерываться звук, Вы будете плохо слышать его и т.ди.т.п.  (20-40 сек.)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3" o:spid="_x0000_i1032" type="#_x0000_t75" style="width:287.25pt;height:87pt;visibility:visible">
            <v:imagedata r:id="rId15" o:title=""/>
          </v:shape>
        </w:pic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этого, </w:t>
      </w:r>
      <w:r w:rsidRPr="00101CC6">
        <w:rPr>
          <w:b/>
          <w:sz w:val="28"/>
          <w:szCs w:val="28"/>
        </w:rPr>
        <w:t>когда нагрузка на интернет-канал резко спала</w:t>
      </w:r>
      <w:r>
        <w:rPr>
          <w:sz w:val="28"/>
          <w:szCs w:val="28"/>
        </w:rPr>
        <w:t xml:space="preserve">, </w:t>
      </w:r>
      <w:r w:rsidRPr="00101CC6">
        <w:rPr>
          <w:b/>
          <w:sz w:val="28"/>
          <w:szCs w:val="28"/>
        </w:rPr>
        <w:t xml:space="preserve">учитель включает свое видео </w:t>
      </w:r>
      <w:r>
        <w:rPr>
          <w:sz w:val="28"/>
          <w:szCs w:val="28"/>
        </w:rPr>
        <w:t>и приветствует учащихся. (15-30 сек.)</w:t>
      </w:r>
    </w:p>
    <w:p w:rsidR="00FC48C2" w:rsidRDefault="00FC48C2" w:rsidP="00FF1D92">
      <w:pPr>
        <w:pStyle w:val="ListParagraph"/>
        <w:ind w:left="284"/>
        <w:jc w:val="both"/>
        <w:rPr>
          <w:noProof/>
          <w:lang w:eastAsia="ru-RU"/>
        </w:rPr>
      </w:pPr>
      <w:r w:rsidRPr="00450E19">
        <w:rPr>
          <w:noProof/>
          <w:lang w:eastAsia="ru-RU"/>
        </w:rPr>
        <w:pict>
          <v:shape id="Рисунок 4" o:spid="_x0000_i1033" type="#_x0000_t75" style="width:234.75pt;height:67.5pt;visibility:visible">
            <v:imagedata r:id="rId16" o:title=""/>
          </v:shape>
        </w:pict>
      </w:r>
    </w:p>
    <w:p w:rsidR="00FC48C2" w:rsidRDefault="00FC48C2" w:rsidP="00FF1D92">
      <w:pPr>
        <w:pStyle w:val="ListParagraph"/>
        <w:ind w:left="284"/>
        <w:jc w:val="both"/>
        <w:rPr>
          <w:noProof/>
          <w:lang w:eastAsia="ru-RU"/>
        </w:rPr>
      </w:pPr>
    </w:p>
    <w:p w:rsidR="00FC48C2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noProof/>
          <w:sz w:val="28"/>
          <w:lang w:eastAsia="ru-RU"/>
        </w:rPr>
      </w:pPr>
      <w:r w:rsidRPr="001A65C7">
        <w:rPr>
          <w:noProof/>
          <w:sz w:val="28"/>
          <w:lang w:eastAsia="ru-RU"/>
        </w:rPr>
        <w:t>Учитель может вести урок, демонстрируя только себя или (через приложение для компьютера) показывать материалы со своего раб.стола (</w:t>
      </w:r>
      <w:r>
        <w:rPr>
          <w:noProof/>
          <w:sz w:val="28"/>
          <w:lang w:eastAsia="ru-RU"/>
        </w:rPr>
        <w:t>демонстрация экрана</w:t>
      </w:r>
      <w:r w:rsidRPr="001A65C7">
        <w:rPr>
          <w:noProof/>
          <w:sz w:val="28"/>
          <w:lang w:eastAsia="ru-RU"/>
        </w:rPr>
        <w:t>)</w:t>
      </w:r>
      <w:r>
        <w:rPr>
          <w:noProof/>
          <w:sz w:val="28"/>
          <w:lang w:eastAsia="ru-RU"/>
        </w:rPr>
        <w:t>.</w:t>
      </w:r>
    </w:p>
    <w:p w:rsidR="00FC48C2" w:rsidRPr="001A65C7" w:rsidRDefault="00FC48C2" w:rsidP="00FF1D92">
      <w:pPr>
        <w:pStyle w:val="ListParagraph"/>
        <w:ind w:left="284"/>
        <w:jc w:val="both"/>
        <w:rPr>
          <w:noProof/>
          <w:sz w:val="28"/>
          <w:lang w:eastAsia="ru-RU"/>
        </w:rPr>
      </w:pPr>
    </w:p>
    <w:p w:rsidR="00FC48C2" w:rsidRPr="001A65C7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noProof/>
          <w:sz w:val="28"/>
          <w:szCs w:val="28"/>
          <w:lang w:eastAsia="ru-RU"/>
        </w:rPr>
      </w:pPr>
      <w:r w:rsidRPr="001A65C7">
        <w:rPr>
          <w:noProof/>
          <w:sz w:val="28"/>
          <w:szCs w:val="28"/>
          <w:lang w:eastAsia="ru-RU"/>
        </w:rPr>
        <w:t xml:space="preserve">При этом учитель всегда имеет возможность </w:t>
      </w:r>
      <w:r w:rsidRPr="00B071E8">
        <w:rPr>
          <w:b/>
          <w:noProof/>
          <w:sz w:val="28"/>
          <w:szCs w:val="28"/>
          <w:lang w:eastAsia="ru-RU"/>
        </w:rPr>
        <w:t>попростить учащегося включить видео</w:t>
      </w:r>
      <w:r w:rsidRPr="001A65C7">
        <w:rPr>
          <w:noProof/>
          <w:sz w:val="28"/>
          <w:szCs w:val="28"/>
          <w:lang w:eastAsia="ru-RU"/>
        </w:rPr>
        <w:t xml:space="preserve"> для ответа, например</w:t>
      </w:r>
      <w:r>
        <w:rPr>
          <w:noProof/>
          <w:sz w:val="28"/>
          <w:szCs w:val="28"/>
          <w:lang w:eastAsia="ru-RU"/>
        </w:rPr>
        <w:t xml:space="preserve">. </w:t>
      </w:r>
      <w:r w:rsidRPr="002D003D">
        <w:rPr>
          <w:b/>
          <w:noProof/>
          <w:sz w:val="28"/>
          <w:szCs w:val="28"/>
          <w:lang w:eastAsia="ru-RU"/>
        </w:rPr>
        <w:t>Этой возможностью учитель пользуется</w:t>
      </w:r>
      <w:r>
        <w:rPr>
          <w:noProof/>
          <w:sz w:val="28"/>
          <w:szCs w:val="28"/>
          <w:lang w:eastAsia="ru-RU"/>
        </w:rPr>
        <w:t xml:space="preserve"> ближе ко 2/3 урока он-лайн части урока (для началки – последние 5-7 минут) включая видео каждого учащегося последовательно (запрос на включение видео). Этим он одновременно проверяет присутствие учащегося и его внимание (т.к. после запроса на включение видео </w:t>
      </w:r>
      <w:r w:rsidRPr="002D003D">
        <w:rPr>
          <w:b/>
          <w:noProof/>
          <w:sz w:val="28"/>
          <w:szCs w:val="28"/>
          <w:lang w:eastAsia="ru-RU"/>
        </w:rPr>
        <w:t>у учащегосяна экране возникает сообщение с кнопкой включения видео</w:t>
      </w:r>
      <w:r>
        <w:rPr>
          <w:noProof/>
          <w:sz w:val="28"/>
          <w:szCs w:val="28"/>
          <w:lang w:eastAsia="ru-RU"/>
        </w:rPr>
        <w:t>). Нажимая на запрос включения видео следующего учащегося, учитель одновременно останавливает видео предыдущего. Этипростые вкл./откл. занимает для 11-15 учащихся не более 1 мин. С вопросами и быстрым ответом – 5 мин.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5" o:spid="_x0000_i1034" type="#_x0000_t75" style="width:251.25pt;height:84pt;visibility:visible">
            <v:imagedata r:id="rId17" o:title=""/>
          </v:shape>
        </w:pic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2-3 минуты он-лайн части урока (началка) учитель может объяснить что необходимо выполнить самостоятельно на платформе Учи.Ру (или любой другой, используемой Вами) (</w:t>
      </w:r>
      <w:r w:rsidRPr="003416F2">
        <w:rPr>
          <w:b/>
          <w:sz w:val="28"/>
          <w:szCs w:val="28"/>
        </w:rPr>
        <w:t>Одновременно демонстрируя окно браузера с открытой системой</w:t>
      </w:r>
      <w:r>
        <w:rPr>
          <w:sz w:val="28"/>
          <w:szCs w:val="28"/>
        </w:rPr>
        <w:t>)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не тратит время он-лайн части урока на выдачу домашнего задания, но говорит, что домашнее задание будет как обычно указано в Вашем дневнике, а при необходимости передачи материалов так же будет указана </w:t>
      </w:r>
      <w:r w:rsidRPr="00B60D87">
        <w:rPr>
          <w:b/>
          <w:sz w:val="28"/>
          <w:szCs w:val="28"/>
        </w:rPr>
        <w:t xml:space="preserve">КОРОТКАЯ ССЫЛКА </w:t>
      </w:r>
      <w:r>
        <w:rPr>
          <w:sz w:val="28"/>
          <w:szCs w:val="28"/>
        </w:rPr>
        <w:t>на Яндекс.Диск (для возможности уместить ее с ДЗ).</w:t>
      </w:r>
    </w:p>
    <w:p w:rsidR="00FC48C2" w:rsidRPr="00B60D87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B60D87">
        <w:rPr>
          <w:b/>
          <w:sz w:val="28"/>
          <w:szCs w:val="28"/>
        </w:rPr>
        <w:t>Сервисы «укорачивания ссылок»</w:t>
      </w:r>
      <w:r>
        <w:rPr>
          <w:sz w:val="28"/>
          <w:szCs w:val="28"/>
        </w:rPr>
        <w:t xml:space="preserve"> можно найти в сети интернет, например </w:t>
      </w:r>
      <w:hyperlink r:id="rId18" w:history="1">
        <w:r w:rsidRPr="00806B1E">
          <w:rPr>
            <w:rStyle w:val="Hyperlink"/>
            <w:sz w:val="28"/>
            <w:szCs w:val="28"/>
            <w:lang w:val="en-US"/>
          </w:rPr>
          <w:t>https</w:t>
        </w:r>
        <w:r w:rsidRPr="00806B1E">
          <w:rPr>
            <w:rStyle w:val="Hyperlink"/>
            <w:sz w:val="28"/>
            <w:szCs w:val="28"/>
          </w:rPr>
          <w:t>://</w:t>
        </w:r>
        <w:r w:rsidRPr="00806B1E">
          <w:rPr>
            <w:rStyle w:val="Hyperlink"/>
            <w:sz w:val="28"/>
            <w:szCs w:val="28"/>
            <w:lang w:val="en-US"/>
          </w:rPr>
          <w:t>goo</w:t>
        </w:r>
        <w:r w:rsidRPr="00806B1E">
          <w:rPr>
            <w:rStyle w:val="Hyperlink"/>
            <w:sz w:val="28"/>
            <w:szCs w:val="28"/>
          </w:rPr>
          <w:t>-</w:t>
        </w:r>
        <w:r w:rsidRPr="00806B1E">
          <w:rPr>
            <w:rStyle w:val="Hyperlink"/>
            <w:sz w:val="28"/>
            <w:szCs w:val="28"/>
            <w:lang w:val="en-US"/>
          </w:rPr>
          <w:t>gl</w:t>
        </w:r>
        <w:r w:rsidRPr="00806B1E">
          <w:rPr>
            <w:rStyle w:val="Hyperlink"/>
            <w:sz w:val="28"/>
            <w:szCs w:val="28"/>
          </w:rPr>
          <w:t>.</w:t>
        </w:r>
        <w:r w:rsidRPr="00806B1E">
          <w:rPr>
            <w:rStyle w:val="Hyperlink"/>
            <w:sz w:val="28"/>
            <w:szCs w:val="28"/>
            <w:lang w:val="en-US"/>
          </w:rPr>
          <w:t>ru</w:t>
        </w:r>
        <w:r w:rsidRPr="00806B1E">
          <w:rPr>
            <w:rStyle w:val="Hyperlink"/>
            <w:sz w:val="28"/>
            <w:szCs w:val="28"/>
          </w:rPr>
          <w:t>/</w:t>
        </w:r>
      </w:hyperlink>
      <w:hyperlink r:id="rId19" w:history="1">
        <w:r w:rsidRPr="00806B1E">
          <w:rPr>
            <w:rStyle w:val="Hyperlink"/>
            <w:sz w:val="28"/>
            <w:szCs w:val="28"/>
          </w:rPr>
          <w:t>https://clck.ru/</w:t>
        </w:r>
      </w:hyperlink>
      <w:r>
        <w:rPr>
          <w:sz w:val="28"/>
          <w:szCs w:val="28"/>
        </w:rPr>
        <w:t xml:space="preserve">   и др.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завершении конференции учителю необходимо нажимать «Завершить конференцию» - «Завершить конференцию для всех». Если по ошибке выбрать «Выйти из конференции», учащиеся продолжат в ней находиться и это вызовет волну непонимания ситуации.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7" o:spid="_x0000_i1035" type="#_x0000_t75" style="width:390.75pt;height:57pt;visibility:visible">
            <v:imagedata r:id="rId20" o:title=""/>
          </v:shape>
        </w:pic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Ошибки:</w:t>
      </w:r>
    </w:p>
    <w:p w:rsidR="00FC48C2" w:rsidRDefault="00FC48C2" w:rsidP="00FF1D92">
      <w:pPr>
        <w:pStyle w:val="ListParagraph"/>
        <w:numPr>
          <w:ilvl w:val="0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появлении ошибки, показанной на рис. ниже, учителю необходимо выйти из приложения (но </w:t>
      </w:r>
      <w:r w:rsidRPr="00DC757A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выйти из системы), затем заново запустить конференцию. Предвестником подобной ошибки (при наличии нормального подключения к Интернет и его НЕ отключения) служит сообщения в полу-прозрачном окне «Ваше интернет-соединение нестабильно»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 w:rsidRPr="00450E19">
        <w:rPr>
          <w:noProof/>
          <w:lang w:eastAsia="ru-RU"/>
        </w:rPr>
        <w:pict>
          <v:shape id="Рисунок 6" o:spid="_x0000_i1036" type="#_x0000_t75" style="width:478.5pt;height:210pt;visibility:visible">
            <v:imagedata r:id="rId21" o:title=""/>
          </v:shape>
        </w:pic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При появлении сообщения в полу-прозрачном окне «Ваше интернет-соединение нестабильно» также помогает временное отключение видео учителя (5-10сек.) либо переключение на демонстрацию рабочего стола.</w:t>
      </w:r>
    </w:p>
    <w:p w:rsidR="00FC48C2" w:rsidRDefault="00FC48C2" w:rsidP="00FF1D92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FF1D92">
      <w:pPr>
        <w:pStyle w:val="ListParagraph"/>
        <w:numPr>
          <w:ilvl w:val="0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решением проблемы с фоновым эхо является использование учителем гарнитуры (чтобы снизить громкость своего голоса) или </w:t>
      </w:r>
      <w:r w:rsidRPr="000053F7">
        <w:rPr>
          <w:b/>
          <w:sz w:val="28"/>
          <w:szCs w:val="28"/>
        </w:rPr>
        <w:t>самых простых наушников</w:t>
      </w:r>
      <w:r>
        <w:rPr>
          <w:sz w:val="28"/>
          <w:szCs w:val="28"/>
        </w:rPr>
        <w:t xml:space="preserve"> (простое разведение микрофона устройства и его динамиков). Второе решение – снизить звук динамиков на компьютерах учащихся. Обычно волновой эффект эхо начинается, когда у одного из участников очень громко воспроизводится голос учителя, который затем считывается его-же микрофоном(учащегося) и воспроизводится повторно из динамика устройства учителя. Однако определение этого участника методом опроса занимает более 2-4 минут (при 11-15 учениках), что не позволительно в условиях сжатого времени. Настройки возможного подавления эха в свойствах аудио устройства также занимает более 2-3 минут, но требует определённого понимания настроек аудио.</w:t>
      </w:r>
    </w:p>
    <w:p w:rsidR="00FC48C2" w:rsidRDefault="00FC48C2" w:rsidP="00AB2778">
      <w:pPr>
        <w:pStyle w:val="ListParagraph"/>
        <w:ind w:left="284"/>
        <w:jc w:val="both"/>
        <w:rPr>
          <w:sz w:val="28"/>
          <w:szCs w:val="28"/>
        </w:rPr>
      </w:pPr>
    </w:p>
    <w:p w:rsidR="00FC48C2" w:rsidRDefault="00FC48C2" w:rsidP="00C83BC5">
      <w:pPr>
        <w:pStyle w:val="ListParagraph"/>
        <w:ind w:left="284"/>
        <w:jc w:val="both"/>
        <w:rPr>
          <w:sz w:val="28"/>
          <w:szCs w:val="28"/>
        </w:rPr>
      </w:pPr>
      <w:r w:rsidRPr="00FC10D4">
        <w:rPr>
          <w:b/>
          <w:color w:val="FF0000"/>
          <w:sz w:val="28"/>
          <w:szCs w:val="28"/>
        </w:rPr>
        <w:t>ВАЖНО!О записи конференций.</w:t>
      </w:r>
      <w:r>
        <w:rPr>
          <w:sz w:val="28"/>
          <w:szCs w:val="28"/>
        </w:rPr>
        <w:t xml:space="preserve">Следует понимать, что сама платформа </w:t>
      </w:r>
      <w:r w:rsidRPr="00AB2778">
        <w:rPr>
          <w:sz w:val="28"/>
          <w:szCs w:val="28"/>
        </w:rPr>
        <w:t xml:space="preserve">Zoom не записывает </w:t>
      </w:r>
      <w:r>
        <w:rPr>
          <w:sz w:val="28"/>
          <w:szCs w:val="28"/>
        </w:rPr>
        <w:t>конференции</w:t>
      </w:r>
      <w:r w:rsidRPr="00AB2778">
        <w:rPr>
          <w:sz w:val="28"/>
          <w:szCs w:val="28"/>
        </w:rPr>
        <w:t xml:space="preserve"> по умолчанию. Но </w:t>
      </w:r>
      <w:r w:rsidRPr="00C83BC5">
        <w:rPr>
          <w:b/>
          <w:sz w:val="28"/>
          <w:szCs w:val="28"/>
          <w:u w:val="single"/>
        </w:rPr>
        <w:t>организаторы</w:t>
      </w:r>
      <w:r w:rsidRPr="00C83BC5">
        <w:rPr>
          <w:b/>
          <w:sz w:val="28"/>
          <w:szCs w:val="28"/>
        </w:rPr>
        <w:t xml:space="preserve"> онлайн-конференций </w:t>
      </w:r>
      <w:r w:rsidRPr="00C83BC5">
        <w:rPr>
          <w:b/>
          <w:sz w:val="28"/>
          <w:szCs w:val="28"/>
          <w:u w:val="single"/>
        </w:rPr>
        <w:t>могут включить запись</w:t>
      </w:r>
      <w:r w:rsidRPr="00C83BC5">
        <w:rPr>
          <w:b/>
          <w:sz w:val="28"/>
          <w:szCs w:val="28"/>
        </w:rPr>
        <w:t xml:space="preserve"> и сохранить ее непосредственно в Zoom или отдельно, на своих компьютерах, </w:t>
      </w:r>
      <w:r w:rsidRPr="00C83BC5">
        <w:rPr>
          <w:b/>
          <w:sz w:val="28"/>
          <w:szCs w:val="28"/>
          <w:u w:val="single"/>
        </w:rPr>
        <w:t>без согласия других участников</w:t>
      </w:r>
      <w:r w:rsidRPr="00AB2778">
        <w:rPr>
          <w:sz w:val="28"/>
          <w:szCs w:val="28"/>
        </w:rPr>
        <w:t xml:space="preserve">. При этом </w:t>
      </w:r>
      <w:r w:rsidRPr="00C83BC5">
        <w:rPr>
          <w:b/>
          <w:sz w:val="28"/>
          <w:szCs w:val="28"/>
        </w:rPr>
        <w:t>уведомление о том, что запись ведется, получают все участники разговора</w:t>
      </w:r>
      <w:r w:rsidRPr="00AB2778">
        <w:rPr>
          <w:sz w:val="28"/>
          <w:szCs w:val="28"/>
        </w:rPr>
        <w:t>.</w:t>
      </w:r>
    </w:p>
    <w:p w:rsidR="00FC48C2" w:rsidRPr="00E06AB0" w:rsidRDefault="00FC48C2" w:rsidP="00C83BC5">
      <w:pPr>
        <w:pStyle w:val="ListParagraph"/>
        <w:ind w:left="284"/>
        <w:jc w:val="both"/>
        <w:rPr>
          <w:sz w:val="16"/>
          <w:szCs w:val="16"/>
        </w:rPr>
      </w:pPr>
    </w:p>
    <w:p w:rsidR="00FC48C2" w:rsidRDefault="00FC48C2" w:rsidP="00C83BC5">
      <w:pPr>
        <w:pStyle w:val="ListParagraph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сами участники конференции могут записывать все данные с экрана своего устройства, установив специальное ПО с возможностью записей видеоизображений (которые, например используются для записи видеоигр) с экрана или просто снимая на другое мобильное устройство. Поэтому учителям необходимо помнить об этом, соблюдать корректность при проведении уроков. Рекомендуется вовсе</w:t>
      </w:r>
      <w:bookmarkStart w:id="0" w:name="_GoBack"/>
      <w:bookmarkEnd w:id="0"/>
      <w:r>
        <w:rPr>
          <w:sz w:val="28"/>
          <w:szCs w:val="28"/>
        </w:rPr>
        <w:t xml:space="preserve">минимизировать по возможности показ своего видео и работать при отключенных видео всех учащихся, лишь изредка просить из включить видео, когда это необходимо учителю. </w:t>
      </w:r>
    </w:p>
    <w:p w:rsidR="00FC48C2" w:rsidRPr="00E06AB0" w:rsidRDefault="00FC48C2" w:rsidP="00C83BC5">
      <w:pPr>
        <w:pStyle w:val="ListParagraph"/>
        <w:ind w:left="284"/>
        <w:jc w:val="both"/>
        <w:rPr>
          <w:sz w:val="16"/>
          <w:szCs w:val="16"/>
        </w:rPr>
      </w:pPr>
    </w:p>
    <w:p w:rsidR="00FC48C2" w:rsidRPr="00C83BC5" w:rsidRDefault="00FC48C2" w:rsidP="00C83BC5">
      <w:pPr>
        <w:pStyle w:val="ListParagraph"/>
        <w:ind w:left="284"/>
        <w:jc w:val="both"/>
        <w:rPr>
          <w:sz w:val="28"/>
          <w:szCs w:val="28"/>
        </w:rPr>
      </w:pPr>
      <w:r w:rsidRPr="00C83BC5">
        <w:rPr>
          <w:sz w:val="28"/>
          <w:szCs w:val="28"/>
        </w:rPr>
        <w:t>Так-же</w:t>
      </w:r>
      <w:r>
        <w:rPr>
          <w:sz w:val="28"/>
          <w:szCs w:val="28"/>
        </w:rPr>
        <w:t xml:space="preserve"> учителю можно попросить участников </w:t>
      </w:r>
      <w:r w:rsidRPr="00C83BC5">
        <w:rPr>
          <w:b/>
          <w:sz w:val="28"/>
          <w:szCs w:val="28"/>
        </w:rPr>
        <w:t>не устанавливать в своем профиле личные фотографии</w:t>
      </w:r>
      <w:r>
        <w:rPr>
          <w:sz w:val="28"/>
          <w:szCs w:val="28"/>
        </w:rPr>
        <w:t xml:space="preserve">, которые позволяют их идентифицировать при просмотре записи видео посторонним лицом или при подключении постороннего по ссылке, содержащий пароль конференции. Кроме того, </w:t>
      </w:r>
      <w:r w:rsidRPr="00E06AB0">
        <w:rPr>
          <w:b/>
          <w:sz w:val="28"/>
          <w:szCs w:val="28"/>
        </w:rPr>
        <w:t>можно рекомендовать учащимся одного класса установить одинаковые картинки в свои профили</w:t>
      </w:r>
      <w:r>
        <w:rPr>
          <w:sz w:val="28"/>
          <w:szCs w:val="28"/>
        </w:rPr>
        <w:t>, тогда учитель сможет быстро пресечь попытку подключения к конференции постороннего.</w:t>
      </w:r>
    </w:p>
    <w:p w:rsidR="00FC48C2" w:rsidRDefault="00FC48C2" w:rsidP="000053F7">
      <w:pPr>
        <w:jc w:val="both"/>
        <w:rPr>
          <w:sz w:val="28"/>
          <w:szCs w:val="28"/>
        </w:rPr>
      </w:pPr>
    </w:p>
    <w:p w:rsidR="00FC48C2" w:rsidRPr="00AF07BA" w:rsidRDefault="00FC48C2" w:rsidP="000053F7">
      <w:pPr>
        <w:jc w:val="both"/>
        <w:rPr>
          <w:sz w:val="28"/>
          <w:szCs w:val="28"/>
        </w:rPr>
      </w:pPr>
    </w:p>
    <w:p w:rsidR="00FC48C2" w:rsidRDefault="00FC48C2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</w:p>
    <w:p w:rsidR="00FC48C2" w:rsidRPr="003749D8" w:rsidRDefault="00FC48C2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  <w:r w:rsidRPr="003749D8">
        <w:rPr>
          <w:sz w:val="24"/>
          <w:szCs w:val="28"/>
        </w:rPr>
        <w:t>А.И.Юсупов</w:t>
      </w:r>
      <w:r>
        <w:rPr>
          <w:sz w:val="24"/>
          <w:szCs w:val="28"/>
        </w:rPr>
        <w:t>,</w:t>
      </w:r>
    </w:p>
    <w:p w:rsidR="00FC48C2" w:rsidRPr="003749D8" w:rsidRDefault="00FC48C2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  <w:r w:rsidRPr="003749D8">
        <w:rPr>
          <w:sz w:val="24"/>
          <w:szCs w:val="28"/>
        </w:rPr>
        <w:t>УМС ИМО УО г.Казани по Советскому району</w:t>
      </w:r>
    </w:p>
    <w:sectPr w:rsidR="00FC48C2" w:rsidRPr="003749D8" w:rsidSect="00940E07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8518D"/>
    <w:multiLevelType w:val="hybridMultilevel"/>
    <w:tmpl w:val="BB344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0C085D"/>
    <w:multiLevelType w:val="hybridMultilevel"/>
    <w:tmpl w:val="2582448A"/>
    <w:lvl w:ilvl="0" w:tplc="7B28228E">
      <w:numFmt w:val="bullet"/>
      <w:lvlText w:val="&gt;"/>
      <w:lvlJc w:val="left"/>
      <w:pPr>
        <w:ind w:left="764" w:hanging="360"/>
      </w:pPr>
      <w:rPr>
        <w:rFonts w:ascii="Calibri" w:eastAsia="Times New Roman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74DF5C50"/>
    <w:multiLevelType w:val="hybridMultilevel"/>
    <w:tmpl w:val="9604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F21366"/>
    <w:multiLevelType w:val="hybridMultilevel"/>
    <w:tmpl w:val="E7DA4738"/>
    <w:lvl w:ilvl="0" w:tplc="1C6826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ADE"/>
    <w:rsid w:val="000053F7"/>
    <w:rsid w:val="00101CC6"/>
    <w:rsid w:val="001A65C7"/>
    <w:rsid w:val="00232310"/>
    <w:rsid w:val="0024002A"/>
    <w:rsid w:val="00267620"/>
    <w:rsid w:val="002A7004"/>
    <w:rsid w:val="002D003D"/>
    <w:rsid w:val="003416F2"/>
    <w:rsid w:val="003425DE"/>
    <w:rsid w:val="0035020F"/>
    <w:rsid w:val="003749D8"/>
    <w:rsid w:val="00450E19"/>
    <w:rsid w:val="00460648"/>
    <w:rsid w:val="00465015"/>
    <w:rsid w:val="004A31FD"/>
    <w:rsid w:val="004E2CB2"/>
    <w:rsid w:val="004E3125"/>
    <w:rsid w:val="00522472"/>
    <w:rsid w:val="00544A30"/>
    <w:rsid w:val="005F7CD7"/>
    <w:rsid w:val="00611A1A"/>
    <w:rsid w:val="00611E77"/>
    <w:rsid w:val="00623F66"/>
    <w:rsid w:val="0064769C"/>
    <w:rsid w:val="00682CA2"/>
    <w:rsid w:val="006A1343"/>
    <w:rsid w:val="006E5880"/>
    <w:rsid w:val="00701B8E"/>
    <w:rsid w:val="00720E3D"/>
    <w:rsid w:val="007A4774"/>
    <w:rsid w:val="0080519C"/>
    <w:rsid w:val="00806B1E"/>
    <w:rsid w:val="0085447B"/>
    <w:rsid w:val="008A0E7F"/>
    <w:rsid w:val="008A3708"/>
    <w:rsid w:val="008D6E96"/>
    <w:rsid w:val="00940E07"/>
    <w:rsid w:val="00955BFC"/>
    <w:rsid w:val="009A2750"/>
    <w:rsid w:val="00AB2778"/>
    <w:rsid w:val="00AC7994"/>
    <w:rsid w:val="00AF07BA"/>
    <w:rsid w:val="00B071E8"/>
    <w:rsid w:val="00B60D87"/>
    <w:rsid w:val="00B657CB"/>
    <w:rsid w:val="00B93C50"/>
    <w:rsid w:val="00BF6DB0"/>
    <w:rsid w:val="00C16C8D"/>
    <w:rsid w:val="00C20088"/>
    <w:rsid w:val="00C75EEA"/>
    <w:rsid w:val="00C83BC5"/>
    <w:rsid w:val="00CA68C4"/>
    <w:rsid w:val="00CA7ABD"/>
    <w:rsid w:val="00CF7508"/>
    <w:rsid w:val="00D039B6"/>
    <w:rsid w:val="00D52ADE"/>
    <w:rsid w:val="00D94854"/>
    <w:rsid w:val="00DC757A"/>
    <w:rsid w:val="00DD5E31"/>
    <w:rsid w:val="00E06AB0"/>
    <w:rsid w:val="00F22AD9"/>
    <w:rsid w:val="00F51EC4"/>
    <w:rsid w:val="00FC10D4"/>
    <w:rsid w:val="00FC48C2"/>
    <w:rsid w:val="00FF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00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82CA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82C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goo-gl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us04web.zoom.us/j/63XXXXXX93?pwd=XXJtdlV0XXXXXGdiemXXXXphXXXXX0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us04web.zoom.us/j/643XXX&#1061;X56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us04web.zoom.us/j/632XXXXX93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clc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1400</Words>
  <Characters>7981</Characters>
  <Application>Microsoft Office Outlook</Application>
  <DocSecurity>0</DocSecurity>
  <Lines>0</Lines>
  <Paragraphs>0</Paragraphs>
  <ScaleCrop>false</ScaleCrop>
  <Company>Imc_s.kzn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администрации и учителям ОУ по использованию </dc:title>
  <dc:subject/>
  <dc:creator>User-Nout1</dc:creator>
  <cp:keywords/>
  <dc:description/>
  <cp:lastModifiedBy>BCM</cp:lastModifiedBy>
  <cp:revision>2</cp:revision>
  <dcterms:created xsi:type="dcterms:W3CDTF">2020-04-07T09:56:00Z</dcterms:created>
  <dcterms:modified xsi:type="dcterms:W3CDTF">2020-04-07T09:56:00Z</dcterms:modified>
</cp:coreProperties>
</file>